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lavuzuTablo4-Vurgu2"/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448"/>
      </w:tblGrid>
      <w:tr w:rsidR="00AC373C" w:rsidRPr="001A1A4F" w14:paraId="69BA03C8" w14:textId="77777777" w:rsidTr="005676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2F897A" w14:textId="0D366AFD" w:rsidR="00AC373C" w:rsidRPr="001A1A4F" w:rsidRDefault="00AC373C" w:rsidP="005676BD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sz w:val="22"/>
                <w:szCs w:val="22"/>
              </w:rPr>
              <w:t>İade Talep Edenin</w:t>
            </w:r>
            <w:r w:rsidR="005676BD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</w:tc>
      </w:tr>
      <w:tr w:rsidR="00061BDD" w:rsidRPr="001A1A4F" w14:paraId="7057DEBF" w14:textId="77777777" w:rsidTr="00567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  <w:vAlign w:val="center"/>
          </w:tcPr>
          <w:p w14:paraId="202FF03E" w14:textId="04229358" w:rsidR="00AC373C" w:rsidRPr="001A1A4F" w:rsidRDefault="00AC373C" w:rsidP="005676BD">
            <w:pPr>
              <w:spacing w:before="0"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Adı Soyadı / Unvanı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48" w:type="dxa"/>
            <w:shd w:val="clear" w:color="auto" w:fill="auto"/>
            <w:vAlign w:val="center"/>
          </w:tcPr>
          <w:p w14:paraId="6A20332B" w14:textId="77777777" w:rsidR="00AC373C" w:rsidRPr="001A1A4F" w:rsidRDefault="00AC373C" w:rsidP="005676B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BDD" w:rsidRPr="001A1A4F" w14:paraId="407BA8FA" w14:textId="77777777" w:rsidTr="005676BD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  <w:vAlign w:val="center"/>
          </w:tcPr>
          <w:p w14:paraId="76093554" w14:textId="3D7B3BAF" w:rsidR="00AC373C" w:rsidRPr="001A1A4F" w:rsidRDefault="00AC373C" w:rsidP="005676BD">
            <w:pPr>
              <w:spacing w:before="0"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TC Kimlik / Vergi Kimlik Numarası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48" w:type="dxa"/>
            <w:shd w:val="clear" w:color="auto" w:fill="auto"/>
            <w:vAlign w:val="center"/>
          </w:tcPr>
          <w:p w14:paraId="5A4FBFBD" w14:textId="77777777" w:rsidR="00AC373C" w:rsidRPr="001A1A4F" w:rsidRDefault="00AC373C" w:rsidP="005676B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BDD" w:rsidRPr="001A1A4F" w14:paraId="488D8E0A" w14:textId="77777777" w:rsidTr="00567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  <w:vAlign w:val="center"/>
          </w:tcPr>
          <w:p w14:paraId="630E4733" w14:textId="279C0EF4" w:rsidR="00AC373C" w:rsidRPr="001A1A4F" w:rsidRDefault="00AC373C" w:rsidP="005676BD">
            <w:pPr>
              <w:spacing w:before="0"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GSM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/Cep</w:t>
            </w: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Numarası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14:paraId="35CE5B33" w14:textId="77777777" w:rsidR="00AC373C" w:rsidRPr="001A1A4F" w:rsidRDefault="00AC373C" w:rsidP="005676B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BDD" w:rsidRPr="001A1A4F" w14:paraId="618B4069" w14:textId="77777777" w:rsidTr="005676BD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  <w:vAlign w:val="center"/>
          </w:tcPr>
          <w:p w14:paraId="798EFFA7" w14:textId="28F664E8" w:rsidR="00AC373C" w:rsidRPr="001A1A4F" w:rsidRDefault="00AC373C" w:rsidP="005676BD">
            <w:pPr>
              <w:spacing w:before="0"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Adresi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48" w:type="dxa"/>
            <w:shd w:val="clear" w:color="auto" w:fill="auto"/>
            <w:vAlign w:val="center"/>
          </w:tcPr>
          <w:p w14:paraId="7DF2AAB1" w14:textId="77777777" w:rsidR="00AC373C" w:rsidRPr="001A1A4F" w:rsidRDefault="00AC373C" w:rsidP="005676B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BDD" w:rsidRPr="001A1A4F" w14:paraId="66F2021C" w14:textId="77777777" w:rsidTr="00567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  <w:vAlign w:val="center"/>
          </w:tcPr>
          <w:p w14:paraId="3632DC94" w14:textId="0F89EFF3" w:rsidR="00AC373C" w:rsidRPr="001A1A4F" w:rsidRDefault="00AC373C" w:rsidP="005676BD">
            <w:pPr>
              <w:spacing w:before="0"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E-Posta Adresi</w:t>
            </w:r>
            <w:r w:rsid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448" w:type="dxa"/>
            <w:shd w:val="clear" w:color="auto" w:fill="auto"/>
            <w:vAlign w:val="center"/>
          </w:tcPr>
          <w:p w14:paraId="5844EAD6" w14:textId="77777777" w:rsidR="00AC373C" w:rsidRPr="001A1A4F" w:rsidRDefault="00AC373C" w:rsidP="005676B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1B3D2B" w14:textId="77777777" w:rsidR="00A53C65" w:rsidRPr="005676BD" w:rsidRDefault="00A53C65" w:rsidP="005676BD">
      <w:pPr>
        <w:spacing w:before="0"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KlavuzuTablo4-Vurgu2"/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164"/>
      </w:tblGrid>
      <w:tr w:rsidR="005676BD" w:rsidRPr="001A1A4F" w14:paraId="6F5331B8" w14:textId="77777777" w:rsidTr="00D67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5" w:type="dxa"/>
            <w:gridSpan w:val="2"/>
            <w:shd w:val="clear" w:color="auto" w:fill="0F3B59" w:themeFill="accent1" w:themeFillShade="BF"/>
            <w:vAlign w:val="center"/>
          </w:tcPr>
          <w:p w14:paraId="540217AD" w14:textId="54F67013" w:rsidR="005676BD" w:rsidRPr="001A1A4F" w:rsidRDefault="005676BD" w:rsidP="00D67763">
            <w:pPr>
              <w:spacing w:before="0" w:line="276" w:lineRule="auto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sz w:val="22"/>
                <w:szCs w:val="22"/>
              </w:rPr>
              <w:t>Banka Bilgileri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</w:tc>
      </w:tr>
      <w:tr w:rsidR="005676BD" w:rsidRPr="001A1A4F" w14:paraId="3AF96F6E" w14:textId="77777777" w:rsidTr="00DF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65A752EE" w14:textId="77777777" w:rsidR="005676BD" w:rsidRPr="005676BD" w:rsidRDefault="005676BD" w:rsidP="00D67763">
            <w:pPr>
              <w:spacing w:before="0"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Bankanın Unvanı:</w:t>
            </w:r>
          </w:p>
        </w:tc>
        <w:tc>
          <w:tcPr>
            <w:tcW w:w="6164" w:type="dxa"/>
            <w:shd w:val="clear" w:color="auto" w:fill="auto"/>
            <w:vAlign w:val="center"/>
          </w:tcPr>
          <w:p w14:paraId="5F2574A9" w14:textId="77777777" w:rsidR="005676BD" w:rsidRPr="001A1A4F" w:rsidRDefault="005676BD" w:rsidP="00D67763">
            <w:pPr>
              <w:pStyle w:val="ListeParagraf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6BD" w:rsidRPr="001A1A4F" w14:paraId="3A18F37D" w14:textId="77777777" w:rsidTr="00DF1D69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0E34A85B" w14:textId="77777777" w:rsidR="005676BD" w:rsidRPr="005676BD" w:rsidRDefault="005676BD" w:rsidP="00D67763">
            <w:pPr>
              <w:spacing w:before="0"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IBAN Numarası:</w:t>
            </w:r>
          </w:p>
        </w:tc>
        <w:tc>
          <w:tcPr>
            <w:tcW w:w="6164" w:type="dxa"/>
            <w:shd w:val="clear" w:color="auto" w:fill="auto"/>
            <w:vAlign w:val="center"/>
          </w:tcPr>
          <w:p w14:paraId="152B52EC" w14:textId="77777777" w:rsidR="005676BD" w:rsidRPr="001A1A4F" w:rsidRDefault="005676BD" w:rsidP="00D67763">
            <w:pPr>
              <w:pStyle w:val="ListeParagraf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676BD" w:rsidRPr="001A1A4F" w14:paraId="4603355A" w14:textId="77777777" w:rsidTr="00DF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6A41CE63" w14:textId="77777777" w:rsidR="005676BD" w:rsidRPr="005676BD" w:rsidRDefault="005676BD" w:rsidP="00D67763">
            <w:pPr>
              <w:spacing w:before="0"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Hesap Sahibinin Adı – Soyadı / Unvanı:</w:t>
            </w:r>
          </w:p>
        </w:tc>
        <w:tc>
          <w:tcPr>
            <w:tcW w:w="6164" w:type="dxa"/>
            <w:shd w:val="clear" w:color="auto" w:fill="auto"/>
            <w:vAlign w:val="center"/>
          </w:tcPr>
          <w:p w14:paraId="79978CD8" w14:textId="77777777" w:rsidR="005676BD" w:rsidRPr="001A1A4F" w:rsidRDefault="005676BD" w:rsidP="00D67763">
            <w:pPr>
              <w:pStyle w:val="ListeParagraf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216E954" w14:textId="77777777" w:rsidR="005676BD" w:rsidRPr="005676BD" w:rsidRDefault="005676BD" w:rsidP="005676BD">
      <w:pPr>
        <w:spacing w:before="0"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9820" w:type="dxa"/>
        <w:tblLook w:val="04A0" w:firstRow="1" w:lastRow="0" w:firstColumn="1" w:lastColumn="0" w:noHBand="0" w:noVBand="1"/>
      </w:tblPr>
      <w:tblGrid>
        <w:gridCol w:w="1962"/>
        <w:gridCol w:w="18"/>
        <w:gridCol w:w="1944"/>
        <w:gridCol w:w="2025"/>
        <w:gridCol w:w="1843"/>
        <w:gridCol w:w="2028"/>
      </w:tblGrid>
      <w:tr w:rsidR="005676BD" w:rsidRPr="001A1A4F" w14:paraId="691C1A55" w14:textId="77777777" w:rsidTr="005676BD">
        <w:trPr>
          <w:trHeight w:val="627"/>
        </w:trPr>
        <w:tc>
          <w:tcPr>
            <w:tcW w:w="9820" w:type="dxa"/>
            <w:gridSpan w:val="6"/>
            <w:shd w:val="clear" w:color="auto" w:fill="0F3B59" w:themeFill="accent1" w:themeFillShade="BF"/>
          </w:tcPr>
          <w:p w14:paraId="2DCB3E27" w14:textId="71F3FB2D" w:rsidR="005676BD" w:rsidRPr="005676BD" w:rsidRDefault="005676BD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İadesi istenen ücret bir başvuru dosyasına ilişkin</w:t>
            </w:r>
            <w:r w:rsidR="00875A18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se,</w:t>
            </w:r>
            <w:r w:rsidRPr="005676BD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ücretin türünü işaretleyiniz ve dosya numarasını </w:t>
            </w:r>
            <w:r w:rsidR="00875A18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yazınız</w:t>
            </w:r>
            <w:r w:rsidRPr="005676BD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5676BD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Değilse bu alanı boş bırakınız.</w:t>
            </w:r>
          </w:p>
        </w:tc>
      </w:tr>
      <w:tr w:rsidR="005676BD" w:rsidRPr="001A1A4F" w14:paraId="1B999D5F" w14:textId="77777777" w:rsidTr="005676BD">
        <w:trPr>
          <w:trHeight w:val="503"/>
        </w:trPr>
        <w:tc>
          <w:tcPr>
            <w:tcW w:w="1962" w:type="dxa"/>
            <w:vAlign w:val="center"/>
          </w:tcPr>
          <w:p w14:paraId="762B299C" w14:textId="77777777" w:rsidR="005676BD" w:rsidRPr="005676BD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Uyuşmazlık Başvuru Ücreti</w:t>
            </w:r>
          </w:p>
        </w:tc>
        <w:tc>
          <w:tcPr>
            <w:tcW w:w="1962" w:type="dxa"/>
            <w:gridSpan w:val="2"/>
            <w:vAlign w:val="center"/>
          </w:tcPr>
          <w:p w14:paraId="70E833BD" w14:textId="77777777" w:rsidR="005676BD" w:rsidRPr="005676BD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İtiraz Başvuru Ücreti</w:t>
            </w:r>
          </w:p>
        </w:tc>
        <w:tc>
          <w:tcPr>
            <w:tcW w:w="2025" w:type="dxa"/>
            <w:vAlign w:val="center"/>
          </w:tcPr>
          <w:p w14:paraId="1715D36C" w14:textId="77777777" w:rsidR="005676BD" w:rsidRPr="005676BD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Islah / Bedel Artırım Ücreti</w:t>
            </w:r>
          </w:p>
        </w:tc>
        <w:tc>
          <w:tcPr>
            <w:tcW w:w="1843" w:type="dxa"/>
            <w:vAlign w:val="center"/>
          </w:tcPr>
          <w:p w14:paraId="3B5C9028" w14:textId="77777777" w:rsidR="005676BD" w:rsidRPr="005676BD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Bilirkişi Ücreti</w:t>
            </w:r>
          </w:p>
        </w:tc>
        <w:tc>
          <w:tcPr>
            <w:tcW w:w="2028" w:type="dxa"/>
            <w:vAlign w:val="center"/>
          </w:tcPr>
          <w:p w14:paraId="691311AA" w14:textId="77777777" w:rsidR="005676BD" w:rsidRPr="005676BD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Diğer Ücretler</w:t>
            </w:r>
          </w:p>
        </w:tc>
      </w:tr>
      <w:tr w:rsidR="005676BD" w:rsidRPr="001A1A4F" w14:paraId="743672B3" w14:textId="77777777" w:rsidTr="005676BD">
        <w:trPr>
          <w:trHeight w:val="503"/>
        </w:trPr>
        <w:tc>
          <w:tcPr>
            <w:tcW w:w="1962" w:type="dxa"/>
          </w:tcPr>
          <w:p w14:paraId="6F370D97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767E2B" wp14:editId="740E4536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76835</wp:posOffset>
                      </wp:positionV>
                      <wp:extent cx="207034" cy="155275"/>
                      <wp:effectExtent l="0" t="0" r="21590" b="16510"/>
                      <wp:wrapNone/>
                      <wp:docPr id="726596498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5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FCD6D" id="Dikdörtgen 1" o:spid="_x0000_s1026" style="position:absolute;margin-left:35.65pt;margin-top:6.05pt;width:16.3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MvYgIAAB0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" filled="f" strokecolor="#030b11 [484]" strokeweight="1pt"/>
                  </w:pict>
                </mc:Fallback>
              </mc:AlternateContent>
            </w:r>
          </w:p>
        </w:tc>
        <w:tc>
          <w:tcPr>
            <w:tcW w:w="1962" w:type="dxa"/>
            <w:gridSpan w:val="2"/>
          </w:tcPr>
          <w:p w14:paraId="2E115005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90EAB2" wp14:editId="0C71777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81280</wp:posOffset>
                      </wp:positionV>
                      <wp:extent cx="207034" cy="155275"/>
                      <wp:effectExtent l="0" t="0" r="21590" b="16510"/>
                      <wp:wrapNone/>
                      <wp:docPr id="2005910356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5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6588A" id="Dikdörtgen 1" o:spid="_x0000_s1026" style="position:absolute;margin-left:36pt;margin-top:6.4pt;width:16.3pt;height:1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MvYgIAAB0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" filled="f" strokecolor="#030b11 [484]" strokeweight="1pt"/>
                  </w:pict>
                </mc:Fallback>
              </mc:AlternateContent>
            </w:r>
          </w:p>
        </w:tc>
        <w:tc>
          <w:tcPr>
            <w:tcW w:w="2025" w:type="dxa"/>
          </w:tcPr>
          <w:p w14:paraId="69379486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C1A75F" wp14:editId="714129B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66040</wp:posOffset>
                      </wp:positionV>
                      <wp:extent cx="207034" cy="155275"/>
                      <wp:effectExtent l="0" t="0" r="21590" b="16510"/>
                      <wp:wrapNone/>
                      <wp:docPr id="151863546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5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81324C" id="Dikdörtgen 1" o:spid="_x0000_s1026" style="position:absolute;margin-left:38.35pt;margin-top:5.2pt;width:16.3pt;height:1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MvYgIAAB0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" filled="f" strokecolor="#030b11 [484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1449C82D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938730" wp14:editId="7EC0054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57150</wp:posOffset>
                      </wp:positionV>
                      <wp:extent cx="207034" cy="155275"/>
                      <wp:effectExtent l="0" t="0" r="21590" b="16510"/>
                      <wp:wrapNone/>
                      <wp:docPr id="858912918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5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62BAC3" id="Dikdörtgen 1" o:spid="_x0000_s1026" style="position:absolute;margin-left:31.9pt;margin-top:4.5pt;width:16.3pt;height:1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MvYgIAAB0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" filled="f" strokecolor="#030b11 [484]" strokeweight="1pt"/>
                  </w:pict>
                </mc:Fallback>
              </mc:AlternateContent>
            </w:r>
          </w:p>
        </w:tc>
        <w:tc>
          <w:tcPr>
            <w:tcW w:w="2028" w:type="dxa"/>
          </w:tcPr>
          <w:p w14:paraId="6D91249C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FCE279" wp14:editId="2E9325A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57150</wp:posOffset>
                      </wp:positionV>
                      <wp:extent cx="207034" cy="155275"/>
                      <wp:effectExtent l="0" t="0" r="21590" b="16510"/>
                      <wp:wrapNone/>
                      <wp:docPr id="30719896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15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1F436" id="Dikdörtgen 1" o:spid="_x0000_s1026" style="position:absolute;margin-left:37pt;margin-top:4.5pt;width:16.3pt;height:1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" filled="f" strokecolor="#030b11 [484]" strokeweight="1pt"/>
                  </w:pict>
                </mc:Fallback>
              </mc:AlternateContent>
            </w:r>
          </w:p>
        </w:tc>
      </w:tr>
      <w:tr w:rsidR="005676BD" w:rsidRPr="001A1A4F" w14:paraId="781721BE" w14:textId="77777777" w:rsidTr="00D67763">
        <w:trPr>
          <w:trHeight w:val="505"/>
        </w:trPr>
        <w:tc>
          <w:tcPr>
            <w:tcW w:w="1980" w:type="dxa"/>
            <w:gridSpan w:val="2"/>
            <w:shd w:val="clear" w:color="auto" w:fill="0F3B59" w:themeFill="accent1" w:themeFillShade="BF"/>
            <w:vAlign w:val="center"/>
          </w:tcPr>
          <w:p w14:paraId="67DB2AF2" w14:textId="3D55129F" w:rsidR="005676BD" w:rsidRPr="001A1A4F" w:rsidRDefault="005676BD" w:rsidP="00D67763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676BD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Dosya Numarası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7840" w:type="dxa"/>
            <w:gridSpan w:val="4"/>
          </w:tcPr>
          <w:p w14:paraId="5E0B71BC" w14:textId="77777777" w:rsidR="005676BD" w:rsidRPr="001A1A4F" w:rsidRDefault="005676BD" w:rsidP="00D67763">
            <w:pPr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B851240" w14:textId="77777777" w:rsidR="005676BD" w:rsidRPr="005676BD" w:rsidRDefault="005676BD" w:rsidP="005676BD">
      <w:pPr>
        <w:spacing w:before="0"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9786" w:type="dxa"/>
        <w:tblLook w:val="04A0" w:firstRow="1" w:lastRow="0" w:firstColumn="1" w:lastColumn="0" w:noHBand="0" w:noVBand="1"/>
      </w:tblPr>
      <w:tblGrid>
        <w:gridCol w:w="420"/>
        <w:gridCol w:w="9366"/>
      </w:tblGrid>
      <w:tr w:rsidR="001E4945" w:rsidRPr="001A1A4F" w14:paraId="6C344ABF" w14:textId="77777777" w:rsidTr="001E4945">
        <w:trPr>
          <w:trHeight w:val="171"/>
        </w:trPr>
        <w:tc>
          <w:tcPr>
            <w:tcW w:w="9786" w:type="dxa"/>
            <w:gridSpan w:val="2"/>
            <w:shd w:val="clear" w:color="auto" w:fill="0F3B59" w:themeFill="accent1" w:themeFillShade="BF"/>
          </w:tcPr>
          <w:p w14:paraId="5E8D4245" w14:textId="1E16C75E" w:rsidR="001E4945" w:rsidRPr="005676BD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6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İade Talebinizin Gerekçesini İşaretleyiniz</w:t>
            </w:r>
            <w:r w:rsidR="005676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veya Yazınız.</w:t>
            </w:r>
          </w:p>
        </w:tc>
      </w:tr>
      <w:tr w:rsidR="001E4945" w:rsidRPr="001A1A4F" w14:paraId="6C7550A2" w14:textId="77777777" w:rsidTr="001E4945">
        <w:trPr>
          <w:trHeight w:val="171"/>
        </w:trPr>
        <w:tc>
          <w:tcPr>
            <w:tcW w:w="420" w:type="dxa"/>
          </w:tcPr>
          <w:p w14:paraId="00746CEE" w14:textId="58016C3A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2D2480FE" w14:textId="49774A91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Olması gerekenden fazla ücret yatırılması</w:t>
            </w:r>
          </w:p>
        </w:tc>
      </w:tr>
      <w:tr w:rsidR="001E4945" w:rsidRPr="001A1A4F" w14:paraId="747AA3F7" w14:textId="77777777" w:rsidTr="001E4945">
        <w:trPr>
          <w:trHeight w:val="162"/>
        </w:trPr>
        <w:tc>
          <w:tcPr>
            <w:tcW w:w="420" w:type="dxa"/>
          </w:tcPr>
          <w:p w14:paraId="0A0C1C84" w14:textId="77777777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6BA3582D" w14:textId="248E9D14" w:rsidR="001E4945" w:rsidRPr="001A1A4F" w:rsidRDefault="005676BD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Ücret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</w:t>
            </w: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y</w:t>
            </w:r>
            <w:r w:rsidR="001E4945"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anlış hesap numarasına yatırılması</w:t>
            </w:r>
          </w:p>
        </w:tc>
      </w:tr>
      <w:tr w:rsidR="001E4945" w:rsidRPr="001A1A4F" w14:paraId="49C38BD4" w14:textId="77777777" w:rsidTr="001E4945">
        <w:trPr>
          <w:trHeight w:val="338"/>
        </w:trPr>
        <w:tc>
          <w:tcPr>
            <w:tcW w:w="420" w:type="dxa"/>
          </w:tcPr>
          <w:p w14:paraId="7EE5B961" w14:textId="77777777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365" w:type="dxa"/>
          </w:tcPr>
          <w:p w14:paraId="1FF1310B" w14:textId="0DAE9DBB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Yanlış dosya için ödeme yapılması / ödeme dekontunda yanlış dosya numarası belirtilmesi</w:t>
            </w:r>
          </w:p>
          <w:p w14:paraId="02F345A5" w14:textId="77777777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(Lütfen ücret yatırmak istediğiniz asıl dosyanın numarasını belirtiniz: ______________________)</w:t>
            </w:r>
          </w:p>
        </w:tc>
      </w:tr>
      <w:tr w:rsidR="001E4945" w:rsidRPr="001A1A4F" w14:paraId="18B8EF52" w14:textId="77777777" w:rsidTr="001E4945">
        <w:trPr>
          <w:trHeight w:val="171"/>
        </w:trPr>
        <w:tc>
          <w:tcPr>
            <w:tcW w:w="420" w:type="dxa"/>
          </w:tcPr>
          <w:p w14:paraId="49F3DE87" w14:textId="77777777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6DD82965" w14:textId="4E05A766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Başvurunun geri çekilmesi</w:t>
            </w:r>
          </w:p>
        </w:tc>
      </w:tr>
      <w:tr w:rsidR="001E4945" w:rsidRPr="001A1A4F" w14:paraId="6C960468" w14:textId="77777777" w:rsidTr="001E4945">
        <w:trPr>
          <w:trHeight w:val="171"/>
        </w:trPr>
        <w:tc>
          <w:tcPr>
            <w:tcW w:w="420" w:type="dxa"/>
          </w:tcPr>
          <w:p w14:paraId="1D2E1A67" w14:textId="77777777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09C1D85C" w14:textId="2BACBF28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Başvurunun ön incelemeden reddedilmesi</w:t>
            </w:r>
          </w:p>
        </w:tc>
      </w:tr>
      <w:tr w:rsidR="001E4945" w:rsidRPr="001A1A4F" w14:paraId="2DE942E7" w14:textId="77777777" w:rsidTr="001E4945">
        <w:trPr>
          <w:trHeight w:val="171"/>
        </w:trPr>
        <w:tc>
          <w:tcPr>
            <w:tcW w:w="420" w:type="dxa"/>
          </w:tcPr>
          <w:p w14:paraId="7ED14D92" w14:textId="77777777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5233F275" w14:textId="0CB7B617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Başvurunun işleme alınmaması</w:t>
            </w:r>
          </w:p>
        </w:tc>
      </w:tr>
      <w:tr w:rsidR="001E4945" w:rsidRPr="001A1A4F" w14:paraId="065E57BF" w14:textId="77777777" w:rsidTr="001E4945">
        <w:trPr>
          <w:trHeight w:val="162"/>
        </w:trPr>
        <w:tc>
          <w:tcPr>
            <w:tcW w:w="420" w:type="dxa"/>
          </w:tcPr>
          <w:p w14:paraId="2BE3D5E6" w14:textId="77777777" w:rsidR="001E4945" w:rsidRPr="00DF1D69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5" w:type="dxa"/>
          </w:tcPr>
          <w:p w14:paraId="68B86DEF" w14:textId="1B5D0634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Komisyonda bir başvuru dosyası bulunmamaktadır</w:t>
            </w:r>
          </w:p>
        </w:tc>
      </w:tr>
      <w:tr w:rsidR="001E4945" w:rsidRPr="001A1A4F" w14:paraId="4BE35456" w14:textId="77777777" w:rsidTr="001E4945">
        <w:trPr>
          <w:trHeight w:val="202"/>
        </w:trPr>
        <w:tc>
          <w:tcPr>
            <w:tcW w:w="420" w:type="dxa"/>
          </w:tcPr>
          <w:p w14:paraId="1644C091" w14:textId="77777777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365" w:type="dxa"/>
          </w:tcPr>
          <w:p w14:paraId="6C58FFC5" w14:textId="5E91B11E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Diğer:</w:t>
            </w:r>
          </w:p>
          <w:p w14:paraId="2D590A0D" w14:textId="77777777" w:rsidR="001E4945" w:rsidRPr="001A1A4F" w:rsidRDefault="001E4945" w:rsidP="005676BD">
            <w:pPr>
              <w:spacing w:before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3BA3BF9" w14:textId="76CEF0D0" w:rsidR="00A010EA" w:rsidRPr="005676BD" w:rsidRDefault="00A010EA" w:rsidP="005676BD">
      <w:pPr>
        <w:spacing w:before="0"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1E4945" w:rsidRPr="001A1A4F" w14:paraId="7265066C" w14:textId="77777777" w:rsidTr="005676BD">
        <w:trPr>
          <w:trHeight w:val="938"/>
        </w:trPr>
        <w:tc>
          <w:tcPr>
            <w:tcW w:w="9776" w:type="dxa"/>
            <w:shd w:val="clear" w:color="auto" w:fill="FFFFFF" w:themeFill="background1"/>
          </w:tcPr>
          <w:p w14:paraId="65E7383A" w14:textId="44BF4AC6" w:rsidR="001E4945" w:rsidRPr="001A1A4F" w:rsidRDefault="005676BD" w:rsidP="005676BD">
            <w:pPr>
              <w:spacing w:befor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1D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Ek </w:t>
            </w:r>
            <w:r w:rsidR="001E4945" w:rsidRPr="00DF1D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Açıklamalar</w:t>
            </w:r>
            <w:r w:rsidR="00DF1D69" w:rsidRPr="00DF1D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(İsteğe Bağlı):</w:t>
            </w:r>
          </w:p>
        </w:tc>
      </w:tr>
    </w:tbl>
    <w:p w14:paraId="28F63124" w14:textId="77777777" w:rsidR="00E96F3D" w:rsidRDefault="00E96F3D" w:rsidP="005676BD">
      <w:pPr>
        <w:spacing w:before="0" w:after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E96F3D" w14:paraId="4A427BAA" w14:textId="77777777" w:rsidTr="005676BD">
        <w:trPr>
          <w:trHeight w:val="465"/>
        </w:trPr>
        <w:tc>
          <w:tcPr>
            <w:tcW w:w="2547" w:type="dxa"/>
            <w:vAlign w:val="center"/>
          </w:tcPr>
          <w:p w14:paraId="7B9E877B" w14:textId="130EB1CF" w:rsidR="00E96F3D" w:rsidRDefault="00E96F3D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İadesi İstenen Tutar (TL):</w:t>
            </w:r>
          </w:p>
        </w:tc>
        <w:tc>
          <w:tcPr>
            <w:tcW w:w="7229" w:type="dxa"/>
            <w:vAlign w:val="center"/>
          </w:tcPr>
          <w:p w14:paraId="7175AB88" w14:textId="7B295493" w:rsidR="00E96F3D" w:rsidRDefault="00E96F3D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0082D59" w14:textId="77777777" w:rsidR="00E96F3D" w:rsidRDefault="00E96F3D" w:rsidP="005676BD">
      <w:pPr>
        <w:spacing w:before="0" w:after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TabloKlavuz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678"/>
      </w:tblGrid>
      <w:tr w:rsidR="00DF1D69" w14:paraId="351BFDFC" w14:textId="77777777" w:rsidTr="00DF1D69">
        <w:tc>
          <w:tcPr>
            <w:tcW w:w="5098" w:type="dxa"/>
          </w:tcPr>
          <w:p w14:paraId="152AFEB3" w14:textId="37891B6C" w:rsidR="00DF1D69" w:rsidRDefault="00DF1D69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Adı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Soyadı:</w:t>
            </w:r>
          </w:p>
          <w:p w14:paraId="621B6FBE" w14:textId="2B4FC015" w:rsidR="00DF1D69" w:rsidRDefault="00DF1D69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19AA796" w14:textId="748C1A3C" w:rsidR="00DF1D69" w:rsidRDefault="00DF1D69" w:rsidP="005676BD">
            <w:pPr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A1A4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İmza:</w:t>
            </w:r>
          </w:p>
        </w:tc>
      </w:tr>
    </w:tbl>
    <w:p w14:paraId="1433CD6B" w14:textId="77777777" w:rsidR="00DF1D69" w:rsidRPr="001A1A4F" w:rsidRDefault="00DF1D69" w:rsidP="00DF1D69">
      <w:pPr>
        <w:spacing w:before="0" w:after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sectPr w:rsidR="00DF1D69" w:rsidRPr="001A1A4F" w:rsidSect="00DF1D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134" w:header="170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FBBDD" w14:textId="77777777" w:rsidR="00EF03AE" w:rsidRDefault="00EF03AE" w:rsidP="000172E5">
      <w:pPr>
        <w:spacing w:after="0" w:line="240" w:lineRule="auto"/>
      </w:pPr>
      <w:r>
        <w:separator/>
      </w:r>
    </w:p>
  </w:endnote>
  <w:endnote w:type="continuationSeparator" w:id="0">
    <w:p w14:paraId="030E661A" w14:textId="77777777" w:rsidR="00EF03AE" w:rsidRDefault="00EF03A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549B5E16-CCB9-4A8E-9106-2BAAAA784CD2}"/>
    <w:embedBold r:id="rId2" w:fontKey="{41D6090F-BD2B-499E-BE2F-2D0796E17157}"/>
    <w:embedItalic r:id="rId3" w:fontKey="{4598AC93-212E-476D-8F21-FBC9C6093A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4" w:fontKey="{30EA0DBD-DE9A-42B9-A29A-9BA5E91F76BD}"/>
    <w:embedBold r:id="rId5" w:fontKey="{2569C939-9BF5-46CA-A854-0ACBE6AF94C2}"/>
    <w:embedItalic r:id="rId6" w:fontKey="{F1D0B1FF-9D7E-4FBC-B4A0-7D62783BDB6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7" w:fontKey="{148F243A-CB22-4DD0-B4FB-EFA4447CC38B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4EB6D409-5D74-4DAC-B76A-4ECDC8373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0B06" w14:textId="77777777" w:rsidR="0059574E" w:rsidRDefault="0059574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8CFC" w14:textId="29CFE067" w:rsidR="001E4945" w:rsidRPr="005676BD" w:rsidRDefault="001E4945" w:rsidP="00DF1D69">
    <w:pPr>
      <w:pStyle w:val="AltBilgi"/>
      <w:jc w:val="both"/>
      <w:rPr>
        <w:rFonts w:ascii="Times New Roman" w:hAnsi="Times New Roman" w:cs="Times New Roman"/>
        <w:b/>
        <w:bCs/>
        <w:sz w:val="16"/>
        <w:szCs w:val="16"/>
      </w:rPr>
    </w:pPr>
    <w:r w:rsidRPr="005676BD">
      <w:rPr>
        <w:rFonts w:ascii="Times New Roman" w:hAnsi="Times New Roman" w:cs="Times New Roman"/>
        <w:b/>
        <w:bCs/>
        <w:sz w:val="16"/>
        <w:szCs w:val="16"/>
      </w:rPr>
      <w:t>Uyarılar:</w:t>
    </w:r>
  </w:p>
  <w:p w14:paraId="52A172DE" w14:textId="616AEF5D" w:rsidR="001E4945" w:rsidRPr="001F3BCA" w:rsidRDefault="001E4945" w:rsidP="001F3BCA">
    <w:pPr>
      <w:pStyle w:val="AltBilgi"/>
      <w:numPr>
        <w:ilvl w:val="0"/>
        <w:numId w:val="25"/>
      </w:numPr>
      <w:tabs>
        <w:tab w:val="center" w:pos="4536"/>
        <w:tab w:val="right" w:pos="9072"/>
      </w:tabs>
      <w:rPr>
        <w:rFonts w:ascii="Times New Roman" w:hAnsi="Times New Roman" w:cs="Times New Roman"/>
        <w:b/>
        <w:bCs/>
        <w:sz w:val="16"/>
        <w:szCs w:val="16"/>
      </w:rPr>
    </w:pPr>
    <w:r w:rsidRPr="005676BD">
      <w:rPr>
        <w:rFonts w:ascii="Times New Roman" w:hAnsi="Times New Roman" w:cs="Times New Roman"/>
        <w:b/>
        <w:bCs/>
        <w:sz w:val="16"/>
        <w:szCs w:val="16"/>
      </w:rPr>
      <w:t>Form ekinde kimlik veya temsil yetkisinin tespitine yarayan belgelerin (vekaletname, şirket imza sirküleri v.b.) yer alması</w:t>
    </w:r>
    <w:r w:rsidR="00393F24" w:rsidRPr="005676BD">
      <w:rPr>
        <w:rFonts w:ascii="Times New Roman" w:hAnsi="Times New Roman" w:cs="Times New Roman"/>
        <w:b/>
        <w:bCs/>
        <w:sz w:val="16"/>
        <w:szCs w:val="16"/>
      </w:rPr>
      <w:t xml:space="preserve"> </w:t>
    </w:r>
    <w:r w:rsidRPr="005676BD">
      <w:rPr>
        <w:rFonts w:ascii="Times New Roman" w:hAnsi="Times New Roman" w:cs="Times New Roman"/>
        <w:b/>
        <w:bCs/>
        <w:sz w:val="16"/>
        <w:szCs w:val="16"/>
      </w:rPr>
      <w:t>gerekmektedir.</w:t>
    </w:r>
    <w:r w:rsidR="003E1E2E" w:rsidRPr="003E1E2E">
      <w:rPr>
        <w:kern w:val="2"/>
        <w:sz w:val="22"/>
        <w:szCs w:val="22"/>
        <w14:ligatures w14:val="standardContextual"/>
      </w:rPr>
      <w:t xml:space="preserve"> </w:t>
    </w:r>
    <w:r w:rsidR="003E1E2E" w:rsidRPr="003E1E2E">
      <w:rPr>
        <w:rFonts w:ascii="Times New Roman" w:hAnsi="Times New Roman" w:cs="Times New Roman"/>
        <w:b/>
        <w:bCs/>
        <w:sz w:val="16"/>
        <w:szCs w:val="16"/>
      </w:rPr>
      <w:t>Komisyona sunulacak vekaletnamelerin onaylı (aslı gibidir şerhli) suret olması gerekmektedir</w:t>
    </w:r>
    <w:r w:rsidR="001F3BCA">
      <w:rPr>
        <w:rFonts w:ascii="Times New Roman" w:hAnsi="Times New Roman" w:cs="Times New Roman"/>
        <w:b/>
        <w:bCs/>
        <w:sz w:val="16"/>
        <w:szCs w:val="16"/>
      </w:rPr>
      <w:t>.</w:t>
    </w:r>
  </w:p>
  <w:p w14:paraId="16C087E4" w14:textId="77777777" w:rsidR="001E4945" w:rsidRDefault="001E4945" w:rsidP="00DF1D69">
    <w:pPr>
      <w:pStyle w:val="AltBilgi"/>
      <w:numPr>
        <w:ilvl w:val="0"/>
        <w:numId w:val="25"/>
      </w:numPr>
      <w:tabs>
        <w:tab w:val="clear" w:pos="4680"/>
        <w:tab w:val="clear" w:pos="9810"/>
        <w:tab w:val="center" w:pos="4536"/>
        <w:tab w:val="right" w:pos="9072"/>
      </w:tabs>
      <w:spacing w:before="0"/>
      <w:jc w:val="both"/>
      <w:rPr>
        <w:rFonts w:ascii="Times New Roman" w:hAnsi="Times New Roman" w:cs="Times New Roman"/>
        <w:b/>
        <w:bCs/>
        <w:sz w:val="16"/>
        <w:szCs w:val="16"/>
      </w:rPr>
    </w:pPr>
    <w:r w:rsidRPr="005676BD">
      <w:rPr>
        <w:rFonts w:ascii="Times New Roman" w:hAnsi="Times New Roman" w:cs="Times New Roman"/>
        <w:b/>
        <w:bCs/>
        <w:sz w:val="16"/>
        <w:szCs w:val="16"/>
      </w:rPr>
      <w:t>Form ekinde ücretin Komisyon hesaplarına ödendiğine dair banka dekontunun bir örneğinin yer alması gerekmektedir.</w:t>
    </w:r>
  </w:p>
  <w:p w14:paraId="4E74C984" w14:textId="77777777" w:rsidR="006145D8" w:rsidRDefault="006145D8" w:rsidP="0063720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5A208" w14:textId="77777777" w:rsidR="0059574E" w:rsidRDefault="0059574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E7E12" w14:textId="77777777" w:rsidR="00EF03AE" w:rsidRDefault="00EF03AE" w:rsidP="000172E5">
      <w:pPr>
        <w:spacing w:after="0" w:line="240" w:lineRule="auto"/>
      </w:pPr>
      <w:r>
        <w:separator/>
      </w:r>
    </w:p>
  </w:footnote>
  <w:footnote w:type="continuationSeparator" w:id="0">
    <w:p w14:paraId="09BF7D06" w14:textId="77777777" w:rsidR="00EF03AE" w:rsidRDefault="00EF03A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66B60" w14:textId="77777777" w:rsidR="0059574E" w:rsidRDefault="0059574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5" w:type="dxa"/>
      <w:tblLook w:val="04A0" w:firstRow="1" w:lastRow="0" w:firstColumn="1" w:lastColumn="0" w:noHBand="0" w:noVBand="1"/>
    </w:tblPr>
    <w:tblGrid>
      <w:gridCol w:w="2982"/>
      <w:gridCol w:w="4106"/>
      <w:gridCol w:w="2835"/>
    </w:tblGrid>
    <w:tr w:rsidR="00DF1D69" w:rsidRPr="00637200" w14:paraId="46ECB2B1" w14:textId="77777777" w:rsidTr="00CC77A8">
      <w:trPr>
        <w:trHeight w:val="1061"/>
      </w:trPr>
      <w:tc>
        <w:tcPr>
          <w:tcW w:w="2982" w:type="dxa"/>
          <w:vAlign w:val="center"/>
        </w:tcPr>
        <w:p w14:paraId="499C97AC" w14:textId="00BE19D5" w:rsidR="00DF1D69" w:rsidRPr="00637200" w:rsidRDefault="00DF1D69" w:rsidP="00637200">
          <w:pPr>
            <w:pStyle w:val="stBilgi"/>
          </w:pPr>
          <w:r>
            <w:rPr>
              <w:noProof/>
            </w:rPr>
            <w:drawing>
              <wp:inline distT="0" distB="0" distL="0" distR="0" wp14:anchorId="17F1C23E" wp14:editId="3DC5AD37">
                <wp:extent cx="1113940" cy="876300"/>
                <wp:effectExtent l="0" t="0" r="0" b="0"/>
                <wp:docPr id="4600313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03130" name="Resim 4600313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918" cy="881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6" w:type="dxa"/>
          <w:vAlign w:val="center"/>
        </w:tcPr>
        <w:p w14:paraId="736C7BDF" w14:textId="1E6B6750" w:rsidR="00DF1D69" w:rsidRPr="00AC373C" w:rsidRDefault="00DF1D69" w:rsidP="00DF1D69">
          <w:pPr>
            <w:pStyle w:val="stBilgi"/>
            <w:jc w:val="center"/>
            <w:rPr>
              <w:rFonts w:ascii="Times New Roman" w:hAnsi="Times New Roman"/>
            </w:rPr>
          </w:pPr>
          <w:r w:rsidRPr="005676BD">
            <w:rPr>
              <w:rFonts w:ascii="Times New Roman" w:hAnsi="Times New Roman"/>
              <w:color w:val="0F3B59" w:themeColor="accent1" w:themeShade="BF"/>
              <w:sz w:val="32"/>
              <w:szCs w:val="18"/>
            </w:rPr>
            <w:t>İADE TALEP FORMU</w:t>
          </w:r>
        </w:p>
      </w:tc>
      <w:tc>
        <w:tcPr>
          <w:tcW w:w="2835" w:type="dxa"/>
          <w:vAlign w:val="center"/>
        </w:tcPr>
        <w:p w14:paraId="2EEB6BED" w14:textId="77777777" w:rsidR="00DF1D69" w:rsidRDefault="00DF1D69" w:rsidP="00637200">
          <w:pPr>
            <w:pStyle w:val="stBilgi"/>
            <w:rPr>
              <w:rFonts w:ascii="Times New Roman" w:hAnsi="Times New Roman"/>
              <w:color w:val="auto"/>
              <w:sz w:val="20"/>
              <w:szCs w:val="10"/>
            </w:rPr>
          </w:pPr>
        </w:p>
        <w:p w14:paraId="1F84019C" w14:textId="77777777" w:rsidR="00DF1D69" w:rsidRDefault="00DF1D69" w:rsidP="00637200">
          <w:pPr>
            <w:pStyle w:val="stBilgi"/>
            <w:rPr>
              <w:rFonts w:ascii="Times New Roman" w:hAnsi="Times New Roman"/>
              <w:color w:val="auto"/>
              <w:sz w:val="20"/>
              <w:szCs w:val="10"/>
            </w:rPr>
          </w:pPr>
        </w:p>
        <w:p w14:paraId="17738CC9" w14:textId="32A8D8D2" w:rsidR="00DF1D69" w:rsidRPr="00DF1D69" w:rsidRDefault="00DF1D69" w:rsidP="00637200">
          <w:pPr>
            <w:pStyle w:val="stBilgi"/>
            <w:rPr>
              <w:rFonts w:ascii="Times New Roman" w:hAnsi="Times New Roman"/>
              <w:color w:val="auto"/>
              <w:sz w:val="20"/>
              <w:szCs w:val="10"/>
            </w:rPr>
          </w:pPr>
          <w:r w:rsidRPr="00DF1D69">
            <w:rPr>
              <w:rFonts w:ascii="Times New Roman" w:hAnsi="Times New Roman"/>
              <w:color w:val="auto"/>
              <w:sz w:val="20"/>
              <w:szCs w:val="10"/>
            </w:rPr>
            <w:t>Tarih: ___</w:t>
          </w:r>
          <w:r>
            <w:rPr>
              <w:rFonts w:ascii="Times New Roman" w:hAnsi="Times New Roman"/>
              <w:color w:val="auto"/>
              <w:sz w:val="20"/>
              <w:szCs w:val="10"/>
            </w:rPr>
            <w:t>_</w:t>
          </w:r>
          <w:r w:rsidRPr="00DF1D69">
            <w:rPr>
              <w:rFonts w:ascii="Times New Roman" w:hAnsi="Times New Roman"/>
              <w:color w:val="auto"/>
              <w:sz w:val="20"/>
              <w:szCs w:val="10"/>
            </w:rPr>
            <w:t xml:space="preserve"> / ___</w:t>
          </w:r>
          <w:r>
            <w:rPr>
              <w:rFonts w:ascii="Times New Roman" w:hAnsi="Times New Roman"/>
              <w:color w:val="auto"/>
              <w:sz w:val="20"/>
              <w:szCs w:val="10"/>
            </w:rPr>
            <w:t>_</w:t>
          </w:r>
          <w:r w:rsidRPr="00DF1D69">
            <w:rPr>
              <w:rFonts w:ascii="Times New Roman" w:hAnsi="Times New Roman"/>
              <w:color w:val="auto"/>
              <w:sz w:val="20"/>
              <w:szCs w:val="10"/>
            </w:rPr>
            <w:t xml:space="preserve"> / ______</w:t>
          </w:r>
          <w:r>
            <w:rPr>
              <w:rFonts w:ascii="Times New Roman" w:hAnsi="Times New Roman"/>
              <w:color w:val="auto"/>
              <w:sz w:val="20"/>
              <w:szCs w:val="10"/>
            </w:rPr>
            <w:t>_</w:t>
          </w:r>
          <w:r w:rsidRPr="00DF1D69">
            <w:rPr>
              <w:rFonts w:ascii="Times New Roman" w:hAnsi="Times New Roman"/>
              <w:color w:val="auto"/>
              <w:sz w:val="20"/>
              <w:szCs w:val="10"/>
            </w:rPr>
            <w:t>_</w:t>
          </w:r>
        </w:p>
      </w:tc>
    </w:tr>
  </w:tbl>
  <w:p w14:paraId="01900892" w14:textId="77777777" w:rsidR="000172E5" w:rsidRPr="00311D4F" w:rsidRDefault="000172E5" w:rsidP="00311D4F">
    <w:pPr>
      <w:pStyle w:val="AralkYo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5F56" w14:textId="77777777" w:rsidR="0059574E" w:rsidRDefault="0059574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5613526"/>
    <w:multiLevelType w:val="hybridMultilevel"/>
    <w:tmpl w:val="478C2E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03EEF"/>
    <w:multiLevelType w:val="hybridMultilevel"/>
    <w:tmpl w:val="26C24D94"/>
    <w:lvl w:ilvl="0" w:tplc="292E4EE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E2E7284"/>
    <w:multiLevelType w:val="hybridMultilevel"/>
    <w:tmpl w:val="EB84CDA2"/>
    <w:lvl w:ilvl="0" w:tplc="5D96C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003612">
    <w:abstractNumId w:val="12"/>
  </w:num>
  <w:num w:numId="2" w16cid:durableId="780422293">
    <w:abstractNumId w:val="8"/>
  </w:num>
  <w:num w:numId="3" w16cid:durableId="1413119902">
    <w:abstractNumId w:val="17"/>
  </w:num>
  <w:num w:numId="4" w16cid:durableId="880555340">
    <w:abstractNumId w:val="13"/>
  </w:num>
  <w:num w:numId="5" w16cid:durableId="1712268653">
    <w:abstractNumId w:val="14"/>
  </w:num>
  <w:num w:numId="6" w16cid:durableId="1585913928">
    <w:abstractNumId w:val="21"/>
  </w:num>
  <w:num w:numId="7" w16cid:durableId="1868566443">
    <w:abstractNumId w:val="7"/>
  </w:num>
  <w:num w:numId="8" w16cid:durableId="2023435746">
    <w:abstractNumId w:val="11"/>
  </w:num>
  <w:num w:numId="9" w16cid:durableId="909459256">
    <w:abstractNumId w:val="19"/>
  </w:num>
  <w:num w:numId="10" w16cid:durableId="217281204">
    <w:abstractNumId w:val="1"/>
  </w:num>
  <w:num w:numId="11" w16cid:durableId="1743333857">
    <w:abstractNumId w:val="6"/>
  </w:num>
  <w:num w:numId="12" w16cid:durableId="1716351898">
    <w:abstractNumId w:val="0"/>
  </w:num>
  <w:num w:numId="13" w16cid:durableId="1677923085">
    <w:abstractNumId w:val="2"/>
  </w:num>
  <w:num w:numId="14" w16cid:durableId="1869565099">
    <w:abstractNumId w:val="10"/>
  </w:num>
  <w:num w:numId="15" w16cid:durableId="544373811">
    <w:abstractNumId w:val="9"/>
  </w:num>
  <w:num w:numId="16" w16cid:durableId="653919084">
    <w:abstractNumId w:val="18"/>
  </w:num>
  <w:num w:numId="17" w16cid:durableId="1133525075">
    <w:abstractNumId w:val="3"/>
  </w:num>
  <w:num w:numId="18" w16cid:durableId="238370453">
    <w:abstractNumId w:val="23"/>
  </w:num>
  <w:num w:numId="19" w16cid:durableId="1676420791">
    <w:abstractNumId w:val="20"/>
  </w:num>
  <w:num w:numId="20" w16cid:durableId="619268561">
    <w:abstractNumId w:val="15"/>
  </w:num>
  <w:num w:numId="21" w16cid:durableId="1813716924">
    <w:abstractNumId w:val="22"/>
  </w:num>
  <w:num w:numId="22" w16cid:durableId="855384484">
    <w:abstractNumId w:val="5"/>
  </w:num>
  <w:num w:numId="23" w16cid:durableId="501508463">
    <w:abstractNumId w:val="16"/>
  </w:num>
  <w:num w:numId="24" w16cid:durableId="201986042">
    <w:abstractNumId w:val="4"/>
  </w:num>
  <w:num w:numId="25" w16cid:durableId="77989378">
    <w:abstractNumId w:val="24"/>
  </w:num>
  <w:num w:numId="26" w16cid:durableId="166500887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3C"/>
    <w:rsid w:val="000172E5"/>
    <w:rsid w:val="00052382"/>
    <w:rsid w:val="00061BDD"/>
    <w:rsid w:val="0006568A"/>
    <w:rsid w:val="00076F0F"/>
    <w:rsid w:val="00084253"/>
    <w:rsid w:val="000C733A"/>
    <w:rsid w:val="000D1F49"/>
    <w:rsid w:val="00106287"/>
    <w:rsid w:val="001727CA"/>
    <w:rsid w:val="001800AB"/>
    <w:rsid w:val="00191DBD"/>
    <w:rsid w:val="001A1A4F"/>
    <w:rsid w:val="001E4945"/>
    <w:rsid w:val="001F3BCA"/>
    <w:rsid w:val="002B6465"/>
    <w:rsid w:val="002C56E6"/>
    <w:rsid w:val="00311D4F"/>
    <w:rsid w:val="0034390E"/>
    <w:rsid w:val="00344849"/>
    <w:rsid w:val="00361E11"/>
    <w:rsid w:val="003769BA"/>
    <w:rsid w:val="00393F24"/>
    <w:rsid w:val="003C7468"/>
    <w:rsid w:val="003E1E2E"/>
    <w:rsid w:val="003F0847"/>
    <w:rsid w:val="0040090B"/>
    <w:rsid w:val="004160E0"/>
    <w:rsid w:val="0046302A"/>
    <w:rsid w:val="004651CE"/>
    <w:rsid w:val="004704E6"/>
    <w:rsid w:val="00487D2D"/>
    <w:rsid w:val="004D5D62"/>
    <w:rsid w:val="00502E9C"/>
    <w:rsid w:val="005112D0"/>
    <w:rsid w:val="005676BD"/>
    <w:rsid w:val="00577E06"/>
    <w:rsid w:val="00583334"/>
    <w:rsid w:val="0059574E"/>
    <w:rsid w:val="005A3BF7"/>
    <w:rsid w:val="005F2035"/>
    <w:rsid w:val="005F7990"/>
    <w:rsid w:val="006145D8"/>
    <w:rsid w:val="00620A89"/>
    <w:rsid w:val="00635E9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75A18"/>
    <w:rsid w:val="008B0F35"/>
    <w:rsid w:val="008E203A"/>
    <w:rsid w:val="008F68D8"/>
    <w:rsid w:val="0091229C"/>
    <w:rsid w:val="00940E73"/>
    <w:rsid w:val="0098597D"/>
    <w:rsid w:val="009C4CD3"/>
    <w:rsid w:val="009F619A"/>
    <w:rsid w:val="009F6DDE"/>
    <w:rsid w:val="00A010EA"/>
    <w:rsid w:val="00A370A8"/>
    <w:rsid w:val="00A53C65"/>
    <w:rsid w:val="00AC373C"/>
    <w:rsid w:val="00AF2504"/>
    <w:rsid w:val="00B337A2"/>
    <w:rsid w:val="00B64D4C"/>
    <w:rsid w:val="00BA6BB1"/>
    <w:rsid w:val="00BD4753"/>
    <w:rsid w:val="00BD5CB1"/>
    <w:rsid w:val="00BE04E4"/>
    <w:rsid w:val="00BE62EE"/>
    <w:rsid w:val="00BF01B6"/>
    <w:rsid w:val="00C003BA"/>
    <w:rsid w:val="00C4602F"/>
    <w:rsid w:val="00C46878"/>
    <w:rsid w:val="00C51812"/>
    <w:rsid w:val="00C53E2A"/>
    <w:rsid w:val="00C6231D"/>
    <w:rsid w:val="00C87B5F"/>
    <w:rsid w:val="00CA0DF6"/>
    <w:rsid w:val="00CB4A51"/>
    <w:rsid w:val="00CC77A8"/>
    <w:rsid w:val="00CD4532"/>
    <w:rsid w:val="00CD47B0"/>
    <w:rsid w:val="00CE6104"/>
    <w:rsid w:val="00CE7918"/>
    <w:rsid w:val="00D16163"/>
    <w:rsid w:val="00D857C8"/>
    <w:rsid w:val="00D86635"/>
    <w:rsid w:val="00DA6280"/>
    <w:rsid w:val="00DB3FAD"/>
    <w:rsid w:val="00DC71EC"/>
    <w:rsid w:val="00DF1D69"/>
    <w:rsid w:val="00E022A6"/>
    <w:rsid w:val="00E61C09"/>
    <w:rsid w:val="00E62C9C"/>
    <w:rsid w:val="00E96F3D"/>
    <w:rsid w:val="00EA72B7"/>
    <w:rsid w:val="00EB3B58"/>
    <w:rsid w:val="00EC7359"/>
    <w:rsid w:val="00ED09D8"/>
    <w:rsid w:val="00EE3054"/>
    <w:rsid w:val="00EF03AE"/>
    <w:rsid w:val="00F00606"/>
    <w:rsid w:val="00F01256"/>
    <w:rsid w:val="00F038D4"/>
    <w:rsid w:val="00F5776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C14FA"/>
  <w15:chartTrackingRefBased/>
  <w15:docId w15:val="{F55E9BD8-5391-46E1-8498-26A51084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Balk1">
    <w:name w:val="heading 1"/>
    <w:basedOn w:val="Normal"/>
    <w:link w:val="Bal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alk2">
    <w:name w:val="heading 2"/>
    <w:basedOn w:val="Normal"/>
    <w:link w:val="Bal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6145D8"/>
    <w:rPr>
      <w:rFonts w:asciiTheme="majorHAnsi" w:hAnsiTheme="majorHAnsi"/>
      <w:b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6145D8"/>
    <w:rPr>
      <w:b/>
      <w:bCs/>
      <w:color w:val="694A77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145D8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tBilgi">
    <w:name w:val="footer"/>
    <w:basedOn w:val="Normal"/>
    <w:link w:val="AltBilgi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637200"/>
    <w:rPr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semiHidden/>
    <w:rsid w:val="000D1F49"/>
    <w:rPr>
      <w:color w:val="BF678E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6145D8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Metni">
    <w:name w:val="macro"/>
    <w:link w:val="MakroMetn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145D8"/>
    <w:rPr>
      <w:rFonts w:ascii="Consolas" w:hAnsi="Consolas"/>
      <w:sz w:val="20"/>
      <w:szCs w:val="20"/>
    </w:rPr>
  </w:style>
  <w:style w:type="table" w:styleId="TabloKlavuzu">
    <w:name w:val="Table Grid"/>
    <w:basedOn w:val="NormalTablo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6145D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KlavuzuTablo4-Vurgu2">
    <w:name w:val="Grid Table 4 Accent 2"/>
    <w:basedOn w:val="NormalTablo"/>
    <w:uiPriority w:val="49"/>
    <w:rsid w:val="00AC373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avuzTablo1Ak">
    <w:name w:val="Grid Table 1 Light"/>
    <w:basedOn w:val="NormalTablo"/>
    <w:uiPriority w:val="46"/>
    <w:rsid w:val="00AC373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Paragraf">
    <w:name w:val="List Paragraph"/>
    <w:basedOn w:val="Normal"/>
    <w:uiPriority w:val="34"/>
    <w:qFormat/>
    <w:rsid w:val="00061BDD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7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&#220;yelik%20Formu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39947FD-3DAE-4780-9389-3552E16788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Üyelik Formu</Template>
  <TotalTime>102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Laptop 18</cp:lastModifiedBy>
  <cp:revision>14</cp:revision>
  <dcterms:created xsi:type="dcterms:W3CDTF">2024-12-20T07:50:00Z</dcterms:created>
  <dcterms:modified xsi:type="dcterms:W3CDTF">2024-12-23T08:30:00Z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